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80D" w:rsidRPr="00E65308" w:rsidRDefault="00601164" w:rsidP="00120528">
      <w:pPr>
        <w:spacing w:line="400" w:lineRule="exact"/>
        <w:jc w:val="center"/>
        <w:rPr>
          <w:rFonts w:ascii="微軟正黑體" w:eastAsia="微軟正黑體" w:hAnsi="微軟正黑體"/>
          <w:b/>
          <w:sz w:val="36"/>
          <w:szCs w:val="32"/>
        </w:rPr>
      </w:pPr>
      <w:r w:rsidRPr="00E65308">
        <w:rPr>
          <w:rFonts w:ascii="微軟正黑體" w:eastAsia="微軟正黑體" w:hAnsi="微軟正黑體" w:hint="eastAsia"/>
          <w:b/>
          <w:sz w:val="36"/>
          <w:szCs w:val="32"/>
          <w:u w:val="single"/>
        </w:rPr>
        <w:t xml:space="preserve">      </w:t>
      </w:r>
      <w:proofErr w:type="spellStart"/>
      <w:r w:rsidR="00175A38" w:rsidRPr="00E65308">
        <w:rPr>
          <w:rFonts w:ascii="微軟正黑體" w:eastAsia="微軟正黑體" w:hAnsi="微軟正黑體" w:hint="eastAsia"/>
          <w:b/>
          <w:spacing w:val="30"/>
          <w:sz w:val="36"/>
          <w:szCs w:val="32"/>
          <w:lang w:val="x-none" w:eastAsia="x-none"/>
        </w:rPr>
        <w:t>學年度科技校院統一入學測驗</w:t>
      </w:r>
      <w:r w:rsidRPr="00E65308">
        <w:rPr>
          <w:rFonts w:ascii="微軟正黑體" w:eastAsia="微軟正黑體" w:hAnsi="微軟正黑體" w:hint="eastAsia"/>
          <w:b/>
          <w:spacing w:val="30"/>
          <w:sz w:val="36"/>
          <w:szCs w:val="32"/>
          <w:lang w:val="x-none" w:eastAsia="x-none"/>
        </w:rPr>
        <w:t>應考服務申請</w:t>
      </w:r>
      <w:proofErr w:type="spellEnd"/>
    </w:p>
    <w:p w:rsidR="00501E60" w:rsidRPr="0060580D" w:rsidRDefault="00C52AB7" w:rsidP="00E65308">
      <w:pPr>
        <w:spacing w:beforeLines="50" w:before="180" w:line="400" w:lineRule="exact"/>
        <w:jc w:val="center"/>
        <w:rPr>
          <w:rFonts w:ascii="微軟正黑體" w:eastAsia="微軟正黑體" w:hAnsi="微軟正黑體"/>
          <w:b/>
          <w:spacing w:val="30"/>
          <w:sz w:val="32"/>
          <w:szCs w:val="32"/>
          <w:lang w:val="x-none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4917439</wp:posOffset>
                </wp:positionH>
                <wp:positionV relativeFrom="paragraph">
                  <wp:posOffset>120650</wp:posOffset>
                </wp:positionV>
                <wp:extent cx="1095375" cy="556260"/>
                <wp:effectExtent l="0" t="0" r="9525" b="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5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0528" w:rsidRPr="003D4AA4" w:rsidRDefault="00120528" w:rsidP="00E65308">
                            <w:pPr>
                              <w:spacing w:line="360" w:lineRule="exact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3D4AA4">
                              <w:rPr>
                                <w:rFonts w:ascii="標楷體" w:eastAsia="標楷體" w:hAnsi="標楷體" w:hint="eastAsia"/>
                                <w:b/>
                              </w:rPr>
                              <w:t>□</w:t>
                            </w:r>
                            <w:r w:rsidR="004A5E78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 w:rsidRPr="00E65308">
                              <w:rPr>
                                <w:rFonts w:ascii="微軟正黑體" w:eastAsia="微軟正黑體" w:hAnsi="微軟正黑體" w:hint="eastAsia"/>
                                <w:b/>
                              </w:rPr>
                              <w:t>二技</w:t>
                            </w:r>
                          </w:p>
                          <w:p w:rsidR="00120528" w:rsidRPr="00E65308" w:rsidRDefault="00120528" w:rsidP="00E65308">
                            <w:pPr>
                              <w:spacing w:line="360" w:lineRule="exact"/>
                              <w:rPr>
                                <w:rFonts w:ascii="微軟正黑體" w:eastAsia="微軟正黑體" w:hAnsi="微軟正黑體"/>
                              </w:rPr>
                            </w:pPr>
                            <w:r w:rsidRPr="003D4AA4">
                              <w:rPr>
                                <w:rFonts w:ascii="標楷體" w:eastAsia="標楷體" w:hAnsi="標楷體" w:hint="eastAsia"/>
                                <w:b/>
                              </w:rPr>
                              <w:t>□</w:t>
                            </w:r>
                            <w:r w:rsidR="004A5E78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 w:rsidRPr="00E65308">
                              <w:rPr>
                                <w:rFonts w:ascii="微軟正黑體" w:eastAsia="微軟正黑體" w:hAnsi="微軟正黑體" w:hint="eastAsia"/>
                                <w:b/>
                              </w:rPr>
                              <w:t>四技二專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87.2pt;margin-top:9.5pt;width:86.25pt;height:43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" stroked="f">
                <v:textbox>
                  <w:txbxContent>
                    <w:p w:rsidR="00120528" w:rsidRPr="003D4AA4" w:rsidRDefault="00120528" w:rsidP="00E65308">
                      <w:pPr>
                        <w:spacing w:line="360" w:lineRule="exact"/>
                        <w:rPr>
                          <w:rFonts w:ascii="標楷體" w:eastAsia="標楷體" w:hAnsi="標楷體"/>
                          <w:b/>
                        </w:rPr>
                      </w:pPr>
                      <w:r w:rsidRPr="003D4AA4">
                        <w:rPr>
                          <w:rFonts w:ascii="標楷體" w:eastAsia="標楷體" w:hAnsi="標楷體" w:hint="eastAsia"/>
                          <w:b/>
                        </w:rPr>
                        <w:t>□</w:t>
                      </w:r>
                      <w:r w:rsidR="004A5E78">
                        <w:rPr>
                          <w:rFonts w:ascii="標楷體" w:eastAsia="標楷體" w:hAnsi="標楷體" w:hint="eastAsia"/>
                          <w:b/>
                        </w:rPr>
                        <w:t xml:space="preserve"> </w:t>
                      </w:r>
                      <w:r w:rsidRPr="00E65308">
                        <w:rPr>
                          <w:rFonts w:ascii="微軟正黑體" w:eastAsia="微軟正黑體" w:hAnsi="微軟正黑體" w:hint="eastAsia"/>
                          <w:b/>
                        </w:rPr>
                        <w:t>二技</w:t>
                      </w:r>
                    </w:p>
                    <w:p w:rsidR="00120528" w:rsidRPr="00E65308" w:rsidRDefault="00120528" w:rsidP="00E65308">
                      <w:pPr>
                        <w:spacing w:line="360" w:lineRule="exact"/>
                        <w:rPr>
                          <w:rFonts w:ascii="微軟正黑體" w:eastAsia="微軟正黑體" w:hAnsi="微軟正黑體"/>
                        </w:rPr>
                      </w:pPr>
                      <w:r w:rsidRPr="003D4AA4">
                        <w:rPr>
                          <w:rFonts w:ascii="標楷體" w:eastAsia="標楷體" w:hAnsi="標楷體" w:hint="eastAsia"/>
                          <w:b/>
                        </w:rPr>
                        <w:t>□</w:t>
                      </w:r>
                      <w:r w:rsidR="004A5E78">
                        <w:rPr>
                          <w:rFonts w:ascii="標楷體" w:eastAsia="標楷體" w:hAnsi="標楷體" w:hint="eastAsia"/>
                          <w:b/>
                        </w:rPr>
                        <w:t xml:space="preserve"> </w:t>
                      </w:r>
                      <w:r w:rsidRPr="00E65308">
                        <w:rPr>
                          <w:rFonts w:ascii="微軟正黑體" w:eastAsia="微軟正黑體" w:hAnsi="微軟正黑體" w:hint="eastAsia"/>
                          <w:b/>
                        </w:rPr>
                        <w:t>四技二專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3B3B4E" w:rsidRPr="00E65308">
        <w:rPr>
          <w:rFonts w:ascii="微軟正黑體" w:eastAsia="微軟正黑體" w:hAnsi="微軟正黑體" w:hint="eastAsia"/>
          <w:b/>
          <w:spacing w:val="30"/>
          <w:sz w:val="36"/>
          <w:szCs w:val="32"/>
          <w:lang w:val="x-none" w:eastAsia="x-none"/>
        </w:rPr>
        <w:t>診斷證明書</w:t>
      </w:r>
      <w:proofErr w:type="spellEnd"/>
    </w:p>
    <w:p w:rsidR="00601164" w:rsidRDefault="00601164" w:rsidP="00120528">
      <w:pPr>
        <w:spacing w:beforeLines="100" w:before="36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說明：</w:t>
      </w:r>
      <w:bookmarkStart w:id="0" w:name="_GoBack"/>
      <w:bookmarkEnd w:id="0"/>
    </w:p>
    <w:p w:rsidR="00175A38" w:rsidRPr="00601164" w:rsidRDefault="00601164" w:rsidP="00FB425A">
      <w:pPr>
        <w:pStyle w:val="a4"/>
        <w:numPr>
          <w:ilvl w:val="0"/>
          <w:numId w:val="4"/>
        </w:numPr>
        <w:spacing w:beforeLines="20" w:before="72" w:line="320" w:lineRule="exact"/>
        <w:ind w:leftChars="0" w:left="266" w:hanging="280"/>
        <w:rPr>
          <w:rFonts w:ascii="Times New Roman" w:eastAsia="標楷體" w:hAnsi="Times New Roman"/>
        </w:rPr>
      </w:pPr>
      <w:r w:rsidRPr="00601164">
        <w:rPr>
          <w:rFonts w:ascii="Times New Roman" w:eastAsia="標楷體" w:hAnsi="Times New Roman"/>
        </w:rPr>
        <w:t>考生如需申請應考服務，</w:t>
      </w:r>
      <w:r w:rsidR="00175A38" w:rsidRPr="00601164">
        <w:rPr>
          <w:rFonts w:ascii="Times New Roman" w:eastAsia="標楷體" w:hAnsi="Times New Roman"/>
        </w:rPr>
        <w:t>請</w:t>
      </w:r>
      <w:r w:rsidRPr="00601164">
        <w:rPr>
          <w:rFonts w:ascii="Times New Roman" w:eastAsia="標楷體" w:hAnsi="Times New Roman"/>
        </w:rPr>
        <w:t>持本表至</w:t>
      </w:r>
      <w:r w:rsidR="00175A38" w:rsidRPr="00601164">
        <w:rPr>
          <w:rFonts w:ascii="Times New Roman" w:eastAsia="標楷體" w:hAnsi="Times New Roman"/>
        </w:rPr>
        <w:t>衛生福利部認定之醫學中心</w:t>
      </w:r>
      <w:r w:rsidR="00052E7A">
        <w:rPr>
          <w:rFonts w:ascii="Times New Roman" w:eastAsia="標楷體" w:hAnsi="Times New Roman"/>
        </w:rPr>
        <w:t>、</w:t>
      </w:r>
      <w:r w:rsidR="00175A38" w:rsidRPr="00601164">
        <w:rPr>
          <w:rFonts w:ascii="Times New Roman" w:eastAsia="標楷體" w:hAnsi="Times New Roman"/>
        </w:rPr>
        <w:t>區域醫院或地</w:t>
      </w:r>
      <w:r w:rsidR="00F10FA4" w:rsidRPr="00601164">
        <w:rPr>
          <w:rFonts w:ascii="Times New Roman" w:eastAsia="標楷體" w:hAnsi="Times New Roman"/>
        </w:rPr>
        <w:t>區</w:t>
      </w:r>
      <w:r w:rsidR="00175A38" w:rsidRPr="00601164">
        <w:rPr>
          <w:rFonts w:ascii="Times New Roman" w:eastAsia="標楷體" w:hAnsi="Times New Roman"/>
        </w:rPr>
        <w:t>醫院，</w:t>
      </w:r>
      <w:r w:rsidR="00175A38" w:rsidRPr="00601164">
        <w:rPr>
          <w:rFonts w:ascii="Times New Roman" w:eastAsia="標楷體" w:hAnsi="Times New Roman"/>
          <w:color w:val="FF0000"/>
        </w:rPr>
        <w:t>依考生障礙類別相關醫療科別辦理檢查</w:t>
      </w:r>
      <w:r w:rsidR="00175A38" w:rsidRPr="00601164">
        <w:rPr>
          <w:rFonts w:ascii="Times New Roman" w:eastAsia="標楷體" w:hAnsi="Times New Roman"/>
        </w:rPr>
        <w:t>。</w:t>
      </w:r>
    </w:p>
    <w:p w:rsidR="00130D11" w:rsidRPr="003739D2" w:rsidRDefault="00130D11" w:rsidP="00FB425A">
      <w:pPr>
        <w:pStyle w:val="a4"/>
        <w:numPr>
          <w:ilvl w:val="0"/>
          <w:numId w:val="4"/>
        </w:numPr>
        <w:spacing w:beforeLines="20" w:before="72" w:afterLines="20" w:after="72" w:line="320" w:lineRule="exact"/>
        <w:ind w:leftChars="0" w:left="266" w:hanging="280"/>
        <w:rPr>
          <w:rFonts w:ascii="Times New Roman" w:eastAsia="標楷體" w:hAnsi="Times New Roman"/>
          <w:color w:val="000000"/>
          <w:szCs w:val="24"/>
        </w:rPr>
      </w:pPr>
      <w:r w:rsidRPr="003739D2">
        <w:rPr>
          <w:rFonts w:ascii="Times New Roman" w:eastAsia="標楷體" w:hAnsi="Times New Roman" w:hint="eastAsia"/>
          <w:color w:val="000000"/>
          <w:szCs w:val="24"/>
        </w:rPr>
        <w:t>申請</w:t>
      </w:r>
      <w:r w:rsidRPr="003739D2">
        <w:rPr>
          <w:rFonts w:ascii="Times New Roman" w:eastAsia="標楷體" w:hAnsi="Times New Roman"/>
          <w:color w:val="000000"/>
          <w:szCs w:val="24"/>
        </w:rPr>
        <w:t>應考服務</w:t>
      </w:r>
      <w:r w:rsidRPr="003739D2">
        <w:rPr>
          <w:rFonts w:ascii="Times New Roman" w:eastAsia="標楷體" w:hAnsi="Times New Roman" w:hint="eastAsia"/>
          <w:color w:val="000000"/>
          <w:szCs w:val="24"/>
        </w:rPr>
        <w:t>時，請檢附應考服務申請表、診斷證明書和相關證明文件</w:t>
      </w:r>
      <w:proofErr w:type="gramStart"/>
      <w:r w:rsidRPr="003739D2">
        <w:rPr>
          <w:rFonts w:eastAsia="標楷體" w:hint="eastAsia"/>
          <w:color w:val="000000"/>
          <w:szCs w:val="24"/>
        </w:rPr>
        <w:t>﹝</w:t>
      </w:r>
      <w:proofErr w:type="gramEnd"/>
      <w:r w:rsidRPr="003739D2">
        <w:rPr>
          <w:rFonts w:eastAsia="標楷體" w:hint="eastAsia"/>
          <w:color w:val="000000"/>
          <w:szCs w:val="24"/>
        </w:rPr>
        <w:t>如：</w:t>
      </w:r>
      <w:proofErr w:type="gramStart"/>
      <w:r w:rsidRPr="003739D2">
        <w:rPr>
          <w:rFonts w:eastAsia="標楷體" w:hint="eastAsia"/>
          <w:color w:val="000000"/>
          <w:szCs w:val="24"/>
        </w:rPr>
        <w:t>鑑</w:t>
      </w:r>
      <w:proofErr w:type="gramEnd"/>
      <w:r w:rsidRPr="003739D2">
        <w:rPr>
          <w:rFonts w:eastAsia="標楷體" w:hint="eastAsia"/>
          <w:color w:val="000000"/>
          <w:szCs w:val="24"/>
        </w:rPr>
        <w:t>輔會鑑定證明書、</w:t>
      </w:r>
      <w:r w:rsidRPr="003739D2">
        <w:rPr>
          <w:rFonts w:ascii="Times New Roman" w:eastAsia="標楷體" w:hAnsi="Times New Roman" w:hint="eastAsia"/>
          <w:color w:val="000000"/>
          <w:szCs w:val="24"/>
        </w:rPr>
        <w:t>個別化教育</w:t>
      </w:r>
      <w:r w:rsidRPr="003739D2">
        <w:rPr>
          <w:rFonts w:ascii="Times New Roman" w:eastAsia="標楷體" w:hAnsi="Times New Roman" w:hint="eastAsia"/>
          <w:color w:val="000000"/>
          <w:szCs w:val="24"/>
        </w:rPr>
        <w:t>(</w:t>
      </w:r>
      <w:r w:rsidRPr="003739D2">
        <w:rPr>
          <w:rFonts w:ascii="Times New Roman" w:eastAsia="標楷體" w:hAnsi="Times New Roman" w:hint="eastAsia"/>
          <w:color w:val="000000"/>
          <w:szCs w:val="24"/>
        </w:rPr>
        <w:t>支持</w:t>
      </w:r>
      <w:r w:rsidRPr="003739D2">
        <w:rPr>
          <w:rFonts w:ascii="Times New Roman" w:eastAsia="標楷體" w:hAnsi="Times New Roman" w:hint="eastAsia"/>
          <w:color w:val="000000"/>
          <w:szCs w:val="24"/>
        </w:rPr>
        <w:t>)</w:t>
      </w:r>
      <w:r w:rsidRPr="003739D2">
        <w:rPr>
          <w:rFonts w:ascii="Times New Roman" w:eastAsia="標楷體" w:hAnsi="Times New Roman" w:hint="eastAsia"/>
          <w:color w:val="000000"/>
          <w:szCs w:val="24"/>
        </w:rPr>
        <w:t>計畫</w:t>
      </w:r>
      <w:r w:rsidRPr="003739D2">
        <w:rPr>
          <w:rFonts w:eastAsia="標楷體" w:hint="eastAsia"/>
          <w:color w:val="000000"/>
          <w:szCs w:val="24"/>
        </w:rPr>
        <w:t>和在校學習輔導紀錄表</w:t>
      </w:r>
      <w:r w:rsidRPr="003739D2">
        <w:rPr>
          <w:rFonts w:eastAsia="標楷體"/>
          <w:color w:val="000000"/>
          <w:szCs w:val="24"/>
        </w:rPr>
        <w:t>…</w:t>
      </w:r>
      <w:r w:rsidRPr="003739D2">
        <w:rPr>
          <w:rFonts w:eastAsia="標楷體" w:hint="eastAsia"/>
          <w:color w:val="000000"/>
          <w:szCs w:val="24"/>
        </w:rPr>
        <w:t>等</w:t>
      </w:r>
      <w:proofErr w:type="gramStart"/>
      <w:r w:rsidRPr="003739D2">
        <w:rPr>
          <w:rFonts w:eastAsia="標楷體" w:hint="eastAsia"/>
          <w:color w:val="000000"/>
          <w:szCs w:val="24"/>
        </w:rPr>
        <w:t>﹞</w:t>
      </w:r>
      <w:proofErr w:type="gramEnd"/>
      <w:r w:rsidRPr="003739D2">
        <w:rPr>
          <w:rFonts w:eastAsia="標楷體" w:hint="eastAsia"/>
          <w:color w:val="000000"/>
          <w:szCs w:val="24"/>
        </w:rPr>
        <w:t>，</w:t>
      </w:r>
      <w:r w:rsidRPr="003739D2">
        <w:rPr>
          <w:rFonts w:ascii="Times New Roman" w:eastAsia="標楷體" w:hAnsi="Times New Roman" w:hint="eastAsia"/>
          <w:color w:val="000000"/>
          <w:szCs w:val="24"/>
        </w:rPr>
        <w:t>依簡章規定提出申請。</w:t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04"/>
        <w:gridCol w:w="316"/>
        <w:gridCol w:w="316"/>
        <w:gridCol w:w="316"/>
        <w:gridCol w:w="317"/>
        <w:gridCol w:w="316"/>
        <w:gridCol w:w="316"/>
        <w:gridCol w:w="317"/>
        <w:gridCol w:w="316"/>
        <w:gridCol w:w="316"/>
        <w:gridCol w:w="317"/>
        <w:gridCol w:w="1134"/>
        <w:gridCol w:w="4662"/>
      </w:tblGrid>
      <w:tr w:rsidR="00DA6C3C" w:rsidTr="003739D2">
        <w:trPr>
          <w:trHeight w:val="523"/>
        </w:trPr>
        <w:tc>
          <w:tcPr>
            <w:tcW w:w="1304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30D11" w:rsidRPr="003739D2" w:rsidRDefault="00130D11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考生姓名</w:t>
            </w:r>
          </w:p>
        </w:tc>
        <w:tc>
          <w:tcPr>
            <w:tcW w:w="3163" w:type="dxa"/>
            <w:gridSpan w:val="10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30D11" w:rsidRPr="003739D2" w:rsidRDefault="00130D11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30D11" w:rsidRPr="003739D2" w:rsidRDefault="00DA6C3C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標楷體" w:eastAsia="標楷體" w:hAnsi="標楷體"/>
              </w:rPr>
              <w:t>障礙類別</w:t>
            </w:r>
          </w:p>
        </w:tc>
        <w:tc>
          <w:tcPr>
            <w:tcW w:w="466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30D11" w:rsidRPr="003739D2" w:rsidRDefault="00DA6C3C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標楷體" w:eastAsia="標楷體" w:hAnsi="標楷體" w:hint="eastAsia"/>
              </w:rPr>
              <w:t>□視障 □聽障 □肢障 □其他__________</w:t>
            </w:r>
          </w:p>
        </w:tc>
      </w:tr>
      <w:tr w:rsidR="00761BE7" w:rsidTr="003739D2">
        <w:trPr>
          <w:trHeight w:val="900"/>
        </w:trPr>
        <w:tc>
          <w:tcPr>
            <w:tcW w:w="130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身分證</w:t>
            </w:r>
          </w:p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統一編號</w:t>
            </w:r>
          </w:p>
        </w:tc>
        <w:tc>
          <w:tcPr>
            <w:tcW w:w="316" w:type="dxa"/>
            <w:tcBorders>
              <w:right w:val="dashSmallGap" w:sz="4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  <w:tc>
          <w:tcPr>
            <w:tcW w:w="316" w:type="dxa"/>
            <w:tcBorders>
              <w:left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  <w:tc>
          <w:tcPr>
            <w:tcW w:w="316" w:type="dxa"/>
            <w:tcBorders>
              <w:left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  <w:tc>
          <w:tcPr>
            <w:tcW w:w="317" w:type="dxa"/>
            <w:tcBorders>
              <w:left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  <w:tc>
          <w:tcPr>
            <w:tcW w:w="316" w:type="dxa"/>
            <w:tcBorders>
              <w:left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  <w:tc>
          <w:tcPr>
            <w:tcW w:w="316" w:type="dxa"/>
            <w:tcBorders>
              <w:left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  <w:tc>
          <w:tcPr>
            <w:tcW w:w="317" w:type="dxa"/>
            <w:tcBorders>
              <w:left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  <w:tc>
          <w:tcPr>
            <w:tcW w:w="316" w:type="dxa"/>
            <w:tcBorders>
              <w:left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  <w:tc>
          <w:tcPr>
            <w:tcW w:w="316" w:type="dxa"/>
            <w:tcBorders>
              <w:left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  <w:tc>
          <w:tcPr>
            <w:tcW w:w="317" w:type="dxa"/>
            <w:tcBorders>
              <w:left w:val="dashSmallGap" w:sz="4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聯絡人</w:t>
            </w:r>
            <w:r w:rsidR="003D72F3"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及</w:t>
            </w:r>
          </w:p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聯絡電話</w:t>
            </w:r>
          </w:p>
        </w:tc>
        <w:tc>
          <w:tcPr>
            <w:tcW w:w="466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400" w:lineRule="exact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姓名：</w:t>
            </w: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 xml:space="preserve">             </w:t>
            </w: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關係：</w:t>
            </w:r>
          </w:p>
          <w:p w:rsidR="00761BE7" w:rsidRPr="003739D2" w:rsidRDefault="00761BE7" w:rsidP="003739D2">
            <w:pPr>
              <w:spacing w:line="400" w:lineRule="exact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聯絡電話：</w:t>
            </w:r>
          </w:p>
        </w:tc>
      </w:tr>
      <w:tr w:rsidR="00761BE7" w:rsidTr="003739D2">
        <w:trPr>
          <w:trHeight w:val="536"/>
        </w:trPr>
        <w:tc>
          <w:tcPr>
            <w:tcW w:w="130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應診醫院</w:t>
            </w:r>
          </w:p>
        </w:tc>
        <w:tc>
          <w:tcPr>
            <w:tcW w:w="8959" w:type="dxa"/>
            <w:gridSpan w:val="1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61BE7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</w:tr>
      <w:tr w:rsidR="00DA6C3C" w:rsidTr="003739D2">
        <w:trPr>
          <w:trHeight w:val="564"/>
        </w:trPr>
        <w:tc>
          <w:tcPr>
            <w:tcW w:w="130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30D11" w:rsidRPr="003739D2" w:rsidRDefault="00DA6C3C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標楷體" w:eastAsia="標楷體" w:hAnsi="標楷體"/>
              </w:rPr>
              <w:t>應診科別</w:t>
            </w:r>
          </w:p>
        </w:tc>
        <w:tc>
          <w:tcPr>
            <w:tcW w:w="3163" w:type="dxa"/>
            <w:gridSpan w:val="10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30D11" w:rsidRPr="003739D2" w:rsidRDefault="00130D11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30D11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應診日期</w:t>
            </w:r>
          </w:p>
        </w:tc>
        <w:tc>
          <w:tcPr>
            <w:tcW w:w="466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30D11" w:rsidRPr="003739D2" w:rsidRDefault="00761BE7" w:rsidP="003739D2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 xml:space="preserve"> </w:t>
            </w: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年</w:t>
            </w: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 xml:space="preserve">       </w:t>
            </w: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月</w:t>
            </w: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 xml:space="preserve">       </w:t>
            </w:r>
            <w:r w:rsidRPr="003739D2">
              <w:rPr>
                <w:rFonts w:ascii="Times New Roman" w:eastAsia="標楷體" w:hAnsi="Times New Roman" w:hint="eastAsia"/>
                <w:color w:val="000000"/>
                <w:szCs w:val="24"/>
              </w:rPr>
              <w:t>日</w:t>
            </w:r>
          </w:p>
        </w:tc>
      </w:tr>
    </w:tbl>
    <w:p w:rsidR="00175A38" w:rsidRPr="00761BE7" w:rsidRDefault="00DA6C3C" w:rsidP="00DA6C3C">
      <w:pPr>
        <w:jc w:val="center"/>
        <w:rPr>
          <w:rFonts w:ascii="標楷體" w:eastAsia="標楷體" w:hAnsi="標楷體"/>
          <w:sz w:val="23"/>
          <w:szCs w:val="23"/>
        </w:rPr>
      </w:pPr>
      <w:r w:rsidRPr="00761BE7">
        <w:rPr>
          <w:sz w:val="23"/>
          <w:szCs w:val="23"/>
        </w:rPr>
        <w:t>-------</w:t>
      </w:r>
      <w:r w:rsidRPr="003739D2">
        <w:rPr>
          <w:rFonts w:ascii="Times New Roman" w:eastAsia="標楷體" w:hAnsi="Times New Roman" w:hint="eastAsia"/>
          <w:color w:val="000000"/>
          <w:sz w:val="23"/>
          <w:szCs w:val="23"/>
        </w:rPr>
        <w:t>以下請至障礙類別相關之醫療科別檢查，各項勾選及填寫欄位</w:t>
      </w:r>
      <w:r w:rsidRPr="00761BE7">
        <w:rPr>
          <w:rFonts w:ascii="Times New Roman" w:eastAsia="標楷體" w:hAnsi="Times New Roman" w:hint="eastAsia"/>
          <w:color w:val="FF0000"/>
          <w:sz w:val="23"/>
          <w:szCs w:val="23"/>
        </w:rPr>
        <w:t>敬請主治醫師逐項填寫後簽章</w:t>
      </w:r>
      <w:r w:rsidRPr="00761BE7">
        <w:rPr>
          <w:sz w:val="23"/>
          <w:szCs w:val="23"/>
        </w:rPr>
        <w:t>-------</w:t>
      </w:r>
    </w:p>
    <w:tbl>
      <w:tblPr>
        <w:tblW w:w="0" w:type="auto"/>
        <w:tblInd w:w="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968"/>
        <w:gridCol w:w="8836"/>
      </w:tblGrid>
      <w:tr w:rsidR="00DA6C3C" w:rsidRPr="0031662B" w:rsidTr="003739D2">
        <w:trPr>
          <w:trHeight w:val="768"/>
        </w:trPr>
        <w:tc>
          <w:tcPr>
            <w:tcW w:w="135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6C3C" w:rsidRPr="003739D2" w:rsidRDefault="00DA6C3C" w:rsidP="003739D2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3739D2">
              <w:rPr>
                <w:rFonts w:ascii="標楷體" w:eastAsia="標楷體" w:hAnsi="標楷體" w:hint="eastAsia"/>
                <w:b/>
                <w:szCs w:val="24"/>
              </w:rPr>
              <w:t xml:space="preserve">診 </w:t>
            </w:r>
            <w:r w:rsidR="00E65308" w:rsidRPr="003739D2">
              <w:rPr>
                <w:rFonts w:ascii="標楷體" w:eastAsia="標楷體" w:hAnsi="標楷體" w:hint="eastAsia"/>
                <w:b/>
                <w:szCs w:val="24"/>
              </w:rPr>
              <w:t xml:space="preserve"> </w:t>
            </w:r>
            <w:r w:rsidRPr="003739D2">
              <w:rPr>
                <w:rFonts w:ascii="標楷體" w:eastAsia="標楷體" w:hAnsi="標楷體" w:hint="eastAsia"/>
                <w:b/>
                <w:szCs w:val="24"/>
              </w:rPr>
              <w:t xml:space="preserve">  斷</w:t>
            </w:r>
          </w:p>
        </w:tc>
        <w:tc>
          <w:tcPr>
            <w:tcW w:w="8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6C3C" w:rsidRPr="003739D2" w:rsidRDefault="00DA6C3C" w:rsidP="003739D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A6C3C" w:rsidRPr="0031662B" w:rsidTr="003739D2">
        <w:trPr>
          <w:trHeight w:val="1457"/>
        </w:trPr>
        <w:tc>
          <w:tcPr>
            <w:tcW w:w="1358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DA6C3C" w:rsidRPr="003739D2" w:rsidRDefault="00DA6C3C" w:rsidP="003739D2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3739D2">
              <w:rPr>
                <w:rFonts w:ascii="標楷體" w:eastAsia="標楷體" w:hAnsi="標楷體" w:hint="eastAsia"/>
                <w:b/>
                <w:szCs w:val="24"/>
              </w:rPr>
              <w:t xml:space="preserve">病 </w:t>
            </w:r>
            <w:r w:rsidR="00E65308" w:rsidRPr="003739D2">
              <w:rPr>
                <w:rFonts w:ascii="標楷體" w:eastAsia="標楷體" w:hAnsi="標楷體" w:hint="eastAsia"/>
                <w:b/>
                <w:szCs w:val="24"/>
              </w:rPr>
              <w:t xml:space="preserve"> </w:t>
            </w:r>
            <w:r w:rsidRPr="003739D2">
              <w:rPr>
                <w:rFonts w:ascii="標楷體" w:eastAsia="標楷體" w:hAnsi="標楷體" w:hint="eastAsia"/>
                <w:b/>
                <w:szCs w:val="24"/>
              </w:rPr>
              <w:t xml:space="preserve">  情</w:t>
            </w:r>
          </w:p>
          <w:p w:rsidR="00DA6C3C" w:rsidRPr="003739D2" w:rsidRDefault="00DA6C3C" w:rsidP="003739D2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請主治醫師詳述後簽章</w:t>
            </w:r>
          </w:p>
        </w:tc>
        <w:tc>
          <w:tcPr>
            <w:tcW w:w="883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DA6C3C" w:rsidRPr="003739D2" w:rsidRDefault="008C12DA" w:rsidP="003739D2">
            <w:pPr>
              <w:spacing w:line="320" w:lineRule="exact"/>
              <w:jc w:val="righ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主治醫生簽章：______________________</w:t>
            </w:r>
          </w:p>
          <w:p w:rsidR="008C12DA" w:rsidRPr="003739D2" w:rsidRDefault="008C12DA" w:rsidP="003739D2">
            <w:pPr>
              <w:spacing w:line="320" w:lineRule="exact"/>
              <w:rPr>
                <w:rFonts w:ascii="標楷體" w:eastAsia="標楷體" w:hAnsi="標楷體"/>
                <w:szCs w:val="24"/>
              </w:rPr>
            </w:pPr>
            <w:proofErr w:type="gramStart"/>
            <w:r w:rsidRPr="003739D2">
              <w:rPr>
                <w:rFonts w:ascii="標楷體" w:eastAsia="標楷體" w:hAnsi="標楷體" w:hint="eastAsia"/>
                <w:color w:val="FF0000"/>
                <w:sz w:val="22"/>
                <w:szCs w:val="24"/>
              </w:rPr>
              <w:t>註</w:t>
            </w:r>
            <w:proofErr w:type="gramEnd"/>
            <w:r w:rsidRPr="003739D2">
              <w:rPr>
                <w:rFonts w:ascii="標楷體" w:eastAsia="標楷體" w:hAnsi="標楷體" w:hint="eastAsia"/>
                <w:color w:val="FF0000"/>
                <w:sz w:val="22"/>
                <w:szCs w:val="24"/>
              </w:rPr>
              <w:t>：有影響書寫、閱讀或病情屬永久性障礙或</w:t>
            </w:r>
            <w:r w:rsidRPr="003739D2">
              <w:rPr>
                <w:rFonts w:ascii="Times New Roman" w:eastAsia="標楷體" w:hAnsi="Times New Roman"/>
                <w:color w:val="FF0000"/>
                <w:sz w:val="22"/>
                <w:szCs w:val="24"/>
              </w:rPr>
              <w:t>6</w:t>
            </w:r>
            <w:r w:rsidRPr="003739D2">
              <w:rPr>
                <w:rFonts w:ascii="標楷體" w:eastAsia="標楷體" w:hAnsi="標楷體" w:hint="eastAsia"/>
                <w:color w:val="FF0000"/>
                <w:sz w:val="22"/>
                <w:szCs w:val="24"/>
              </w:rPr>
              <w:t>個月內仍無法改善</w:t>
            </w:r>
            <w:r w:rsidR="00761BE7" w:rsidRPr="003739D2">
              <w:rPr>
                <w:rFonts w:ascii="標楷體" w:eastAsia="標楷體" w:hAnsi="標楷體" w:hint="eastAsia"/>
                <w:color w:val="FF0000"/>
                <w:sz w:val="22"/>
                <w:szCs w:val="24"/>
              </w:rPr>
              <w:t>者</w:t>
            </w:r>
            <w:r w:rsidRPr="003739D2">
              <w:rPr>
                <w:rFonts w:ascii="標楷體" w:eastAsia="標楷體" w:hAnsi="標楷體" w:hint="eastAsia"/>
                <w:color w:val="FF0000"/>
                <w:sz w:val="22"/>
                <w:szCs w:val="24"/>
              </w:rPr>
              <w:t>，請務必列入說明。</w:t>
            </w:r>
          </w:p>
        </w:tc>
      </w:tr>
      <w:tr w:rsidR="00DA6C3C" w:rsidRPr="0031662B" w:rsidTr="003739D2">
        <w:tc>
          <w:tcPr>
            <w:tcW w:w="10194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DA6C3C" w:rsidRPr="003739D2" w:rsidRDefault="00DA6C3C" w:rsidP="003739D2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3739D2">
              <w:rPr>
                <w:rFonts w:ascii="標楷體" w:eastAsia="標楷體" w:hAnsi="標楷體" w:hint="eastAsia"/>
                <w:b/>
                <w:szCs w:val="24"/>
              </w:rPr>
              <w:t>檢查結果</w:t>
            </w:r>
          </w:p>
        </w:tc>
      </w:tr>
      <w:tr w:rsidR="00DA6C3C" w:rsidRPr="0031662B" w:rsidTr="003739D2">
        <w:trPr>
          <w:trHeight w:val="2811"/>
        </w:trPr>
        <w:tc>
          <w:tcPr>
            <w:tcW w:w="390" w:type="dxa"/>
            <w:shd w:val="clear" w:color="auto" w:fill="auto"/>
            <w:vAlign w:val="center"/>
          </w:tcPr>
          <w:p w:rsidR="00DA6C3C" w:rsidRPr="003739D2" w:rsidRDefault="00DA6C3C" w:rsidP="003739D2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3739D2">
              <w:rPr>
                <w:rFonts w:ascii="標楷體" w:eastAsia="標楷體" w:hAnsi="標楷體" w:hint="eastAsia"/>
                <w:b/>
                <w:szCs w:val="24"/>
              </w:rPr>
              <w:t>視覺功能</w:t>
            </w:r>
          </w:p>
        </w:tc>
        <w:tc>
          <w:tcPr>
            <w:tcW w:w="9804" w:type="dxa"/>
            <w:gridSpan w:val="2"/>
            <w:shd w:val="clear" w:color="auto" w:fill="auto"/>
          </w:tcPr>
          <w:p w:rsidR="00DA6C3C" w:rsidRPr="003739D2" w:rsidRDefault="00DA6C3C" w:rsidP="00DA6C3C">
            <w:pPr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 xml:space="preserve">正常  </w:t>
            </w:r>
            <w:r w:rsidR="0031662B"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有障礙</w:t>
            </w:r>
            <w:r w:rsidR="0031662B" w:rsidRPr="003739D2"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="0031662B" w:rsidRPr="003739D2">
              <w:rPr>
                <w:rFonts w:ascii="標楷體" w:eastAsia="標楷體" w:hAnsi="標楷體" w:hint="eastAsia"/>
                <w:b/>
                <w:szCs w:val="24"/>
              </w:rPr>
              <w:t>※以矯正視力為</w:t>
            </w:r>
            <w:proofErr w:type="gramStart"/>
            <w:r w:rsidR="0031662B" w:rsidRPr="003739D2">
              <w:rPr>
                <w:rFonts w:ascii="標楷體" w:eastAsia="標楷體" w:hAnsi="標楷體" w:hint="eastAsia"/>
                <w:b/>
                <w:szCs w:val="24"/>
              </w:rPr>
              <w:t>準</w:t>
            </w:r>
            <w:proofErr w:type="gramEnd"/>
          </w:p>
          <w:p w:rsidR="0031662B" w:rsidRPr="003739D2" w:rsidRDefault="0031662B" w:rsidP="00DA6C3C">
            <w:pPr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【醫師簽章</w:t>
            </w:r>
            <w:r w:rsidR="00761BE7" w:rsidRPr="003739D2">
              <w:rPr>
                <w:rFonts w:ascii="標楷體" w:eastAsia="標楷體" w:hAnsi="標楷體" w:hint="eastAsia"/>
                <w:szCs w:val="24"/>
              </w:rPr>
              <w:t>】【</w:t>
            </w:r>
            <w:r w:rsidRPr="003739D2">
              <w:rPr>
                <w:rFonts w:ascii="標楷體" w:eastAsia="標楷體" w:hAnsi="標楷體" w:hint="eastAsia"/>
                <w:szCs w:val="24"/>
              </w:rPr>
              <w:t>可複選】</w:t>
            </w:r>
          </w:p>
          <w:p w:rsidR="0031662B" w:rsidRPr="003739D2" w:rsidRDefault="0031662B" w:rsidP="00DA6C3C">
            <w:pPr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眼球震顫</w:t>
            </w:r>
          </w:p>
          <w:p w:rsidR="00DA6C3C" w:rsidRPr="003739D2" w:rsidRDefault="0031662B" w:rsidP="00DA6C3C">
            <w:pPr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b/>
                <w:szCs w:val="24"/>
              </w:rPr>
              <w:t>矯正後</w:t>
            </w:r>
            <w:r w:rsidRPr="003739D2">
              <w:rPr>
                <w:rFonts w:ascii="標楷體" w:eastAsia="標楷體" w:hAnsi="標楷體" w:hint="eastAsia"/>
                <w:szCs w:val="24"/>
              </w:rPr>
              <w:t>兩眼視力為___________，</w:t>
            </w:r>
            <w:proofErr w:type="gramStart"/>
            <w:r w:rsidRPr="003739D2">
              <w:rPr>
                <w:rFonts w:ascii="標楷體" w:eastAsia="標楷體" w:hAnsi="標楷體" w:hint="eastAsia"/>
                <w:szCs w:val="24"/>
              </w:rPr>
              <w:t>優眼視力</w:t>
            </w:r>
            <w:proofErr w:type="gramEnd"/>
            <w:r w:rsidRPr="003739D2">
              <w:rPr>
                <w:rFonts w:ascii="標楷體" w:eastAsia="標楷體" w:hAnsi="標楷體" w:hint="eastAsia"/>
                <w:szCs w:val="24"/>
              </w:rPr>
              <w:t>為__________，另眼視力為_________</w:t>
            </w:r>
          </w:p>
          <w:p w:rsidR="0031662B" w:rsidRPr="003739D2" w:rsidRDefault="0031662B" w:rsidP="00DA6C3C">
            <w:pPr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proofErr w:type="gramStart"/>
            <w:r w:rsidRPr="003739D2">
              <w:rPr>
                <w:rFonts w:ascii="標楷體" w:eastAsia="標楷體" w:hAnsi="標楷體" w:hint="eastAsia"/>
                <w:szCs w:val="24"/>
              </w:rPr>
              <w:t>優眼自動</w:t>
            </w:r>
            <w:proofErr w:type="gramEnd"/>
            <w:r w:rsidRPr="003739D2">
              <w:rPr>
                <w:rFonts w:ascii="標楷體" w:eastAsia="標楷體" w:hAnsi="標楷體" w:hint="eastAsia"/>
                <w:szCs w:val="24"/>
              </w:rPr>
              <w:t>視野計中心</w:t>
            </w:r>
            <w:r w:rsidRPr="003739D2">
              <w:rPr>
                <w:rFonts w:ascii="Times New Roman" w:eastAsia="標楷體" w:hAnsi="Times New Roman"/>
                <w:szCs w:val="24"/>
              </w:rPr>
              <w:t>30</w:t>
            </w:r>
            <w:r w:rsidRPr="003739D2">
              <w:rPr>
                <w:rFonts w:ascii="標楷體" w:eastAsia="標楷體" w:hAnsi="標楷體" w:hint="eastAsia"/>
                <w:szCs w:val="24"/>
              </w:rPr>
              <w:t>度程式檢查，平均缺損為__________</w:t>
            </w:r>
            <w:r w:rsidR="00761BE7" w:rsidRPr="003739D2">
              <w:rPr>
                <w:rFonts w:ascii="Times New Roman" w:eastAsia="標楷體" w:hAnsi="Times New Roman" w:hint="eastAsia"/>
                <w:szCs w:val="24"/>
              </w:rPr>
              <w:t>dB</w:t>
            </w:r>
          </w:p>
          <w:p w:rsidR="0031662B" w:rsidRPr="003739D2" w:rsidRDefault="0031662B" w:rsidP="00DA6C3C">
            <w:pPr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其他補充說明：(請詳述)</w:t>
            </w:r>
          </w:p>
        </w:tc>
      </w:tr>
      <w:tr w:rsidR="0031662B" w:rsidRPr="0031662B" w:rsidTr="003739D2">
        <w:trPr>
          <w:trHeight w:val="2978"/>
        </w:trPr>
        <w:tc>
          <w:tcPr>
            <w:tcW w:w="390" w:type="dxa"/>
            <w:shd w:val="clear" w:color="auto" w:fill="auto"/>
            <w:vAlign w:val="center"/>
          </w:tcPr>
          <w:p w:rsidR="0031662B" w:rsidRPr="003739D2" w:rsidRDefault="0031662B" w:rsidP="003739D2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3739D2">
              <w:rPr>
                <w:rFonts w:ascii="標楷體" w:eastAsia="標楷體" w:hAnsi="標楷體" w:hint="eastAsia"/>
                <w:b/>
                <w:szCs w:val="24"/>
              </w:rPr>
              <w:t>聽覺功能</w:t>
            </w:r>
          </w:p>
        </w:tc>
        <w:tc>
          <w:tcPr>
            <w:tcW w:w="9804" w:type="dxa"/>
            <w:gridSpan w:val="2"/>
            <w:shd w:val="clear" w:color="auto" w:fill="auto"/>
          </w:tcPr>
          <w:p w:rsidR="0031662B" w:rsidRPr="003739D2" w:rsidRDefault="0031662B" w:rsidP="00CC55C2">
            <w:pPr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 xml:space="preserve">正常  </w:t>
            </w: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 xml:space="preserve">有障礙   </w:t>
            </w:r>
          </w:p>
          <w:p w:rsidR="0031662B" w:rsidRPr="003739D2" w:rsidRDefault="00761BE7" w:rsidP="00CC55C2">
            <w:pPr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【醫師簽章】【可複選】</w:t>
            </w:r>
          </w:p>
          <w:p w:rsidR="005A325A" w:rsidRPr="003739D2" w:rsidRDefault="005A325A" w:rsidP="00CC55C2">
            <w:pPr>
              <w:rPr>
                <w:rFonts w:ascii="標楷體" w:eastAsia="標楷體" w:hAnsi="標楷體"/>
                <w:szCs w:val="24"/>
              </w:rPr>
            </w:pPr>
            <w:proofErr w:type="gramStart"/>
            <w:r w:rsidRPr="003739D2">
              <w:rPr>
                <w:rFonts w:ascii="標楷體" w:eastAsia="標楷體" w:hAnsi="標楷體" w:hint="eastAsia"/>
                <w:szCs w:val="24"/>
              </w:rPr>
              <w:t>聽損部位</w:t>
            </w:r>
            <w:proofErr w:type="gramEnd"/>
            <w:r w:rsidRPr="003739D2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 xml:space="preserve">左耳  </w:t>
            </w: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 xml:space="preserve">右耳  </w:t>
            </w: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兩耳</w:t>
            </w:r>
          </w:p>
          <w:p w:rsidR="0031662B" w:rsidRPr="003739D2" w:rsidRDefault="0031662B" w:rsidP="00CC55C2">
            <w:pPr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="005A325A" w:rsidRPr="003739D2">
              <w:rPr>
                <w:rFonts w:ascii="標楷體" w:eastAsia="標楷體" w:hAnsi="標楷體" w:hint="eastAsia"/>
                <w:szCs w:val="24"/>
              </w:rPr>
              <w:t>雙耳整體障礙比率為____________</w:t>
            </w:r>
          </w:p>
          <w:p w:rsidR="0031662B" w:rsidRPr="003739D2" w:rsidRDefault="0031662B" w:rsidP="00CC55C2">
            <w:pPr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proofErr w:type="gramStart"/>
            <w:r w:rsidR="005A325A" w:rsidRPr="003739D2">
              <w:rPr>
                <w:rFonts w:ascii="標楷體" w:eastAsia="標楷體" w:hAnsi="標楷體" w:hint="eastAsia"/>
                <w:szCs w:val="24"/>
              </w:rPr>
              <w:t>優耳聽力</w:t>
            </w:r>
            <w:r w:rsidR="005A325A" w:rsidRPr="003739D2">
              <w:rPr>
                <w:rFonts w:ascii="標楷體" w:eastAsia="標楷體" w:hAnsi="標楷體"/>
                <w:szCs w:val="24"/>
              </w:rPr>
              <w:t>閾</w:t>
            </w:r>
            <w:proofErr w:type="gramEnd"/>
            <w:r w:rsidR="005A325A" w:rsidRPr="003739D2">
              <w:rPr>
                <w:rFonts w:ascii="標楷體" w:eastAsia="標楷體" w:hAnsi="標楷體" w:hint="eastAsia"/>
                <w:szCs w:val="24"/>
              </w:rPr>
              <w:t>值</w:t>
            </w:r>
            <w:r w:rsidRPr="003739D2">
              <w:rPr>
                <w:rFonts w:ascii="標楷體" w:eastAsia="標楷體" w:hAnsi="標楷體" w:hint="eastAsia"/>
                <w:szCs w:val="24"/>
              </w:rPr>
              <w:t>為___________</w:t>
            </w:r>
            <w:r w:rsidR="005A325A" w:rsidRPr="003739D2">
              <w:rPr>
                <w:rFonts w:ascii="標楷體" w:eastAsia="標楷體" w:hAnsi="標楷體" w:hint="eastAsia"/>
                <w:szCs w:val="24"/>
              </w:rPr>
              <w:t>分貝</w:t>
            </w:r>
          </w:p>
          <w:p w:rsidR="0031662B" w:rsidRPr="003739D2" w:rsidRDefault="0031662B" w:rsidP="00CC55C2">
            <w:pPr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其他補充說明：(請詳述)</w:t>
            </w:r>
          </w:p>
        </w:tc>
      </w:tr>
    </w:tbl>
    <w:p w:rsidR="005A325A" w:rsidRPr="005A325A" w:rsidRDefault="005A325A" w:rsidP="005A325A">
      <w:pPr>
        <w:jc w:val="center"/>
        <w:rPr>
          <w:rFonts w:ascii="標楷體" w:eastAsia="標楷體" w:hAnsi="標楷體"/>
        </w:rPr>
      </w:pPr>
      <w:r w:rsidRPr="005A325A">
        <w:rPr>
          <w:rFonts w:ascii="標楷體" w:eastAsia="標楷體" w:hAnsi="標楷體" w:hint="eastAsia"/>
        </w:rPr>
        <w:t>(</w:t>
      </w:r>
      <w:r>
        <w:rPr>
          <w:rFonts w:ascii="標楷體" w:eastAsia="標楷體" w:hAnsi="標楷體" w:hint="eastAsia"/>
        </w:rPr>
        <w:t>接下</w:t>
      </w:r>
      <w:r w:rsidRPr="005A325A">
        <w:rPr>
          <w:rFonts w:ascii="標楷體" w:eastAsia="標楷體" w:hAnsi="標楷體" w:hint="eastAsia"/>
        </w:rPr>
        <w:t>頁)</w:t>
      </w:r>
    </w:p>
    <w:p w:rsidR="00DA6C3C" w:rsidRPr="005A325A" w:rsidRDefault="005A325A" w:rsidP="005A325A">
      <w:pPr>
        <w:jc w:val="center"/>
        <w:rPr>
          <w:rFonts w:ascii="標楷體" w:eastAsia="標楷體" w:hAnsi="標楷體"/>
        </w:rPr>
      </w:pPr>
      <w:r w:rsidRPr="005A325A">
        <w:rPr>
          <w:rFonts w:ascii="標楷體" w:eastAsia="標楷體" w:hAnsi="標楷體" w:hint="eastAsia"/>
        </w:rPr>
        <w:lastRenderedPageBreak/>
        <w:t>(續上頁)</w:t>
      </w:r>
    </w:p>
    <w:tbl>
      <w:tblPr>
        <w:tblW w:w="0" w:type="auto"/>
        <w:tblInd w:w="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9788"/>
      </w:tblGrid>
      <w:tr w:rsidR="005A325A" w:rsidRPr="0031662B" w:rsidTr="003739D2">
        <w:tc>
          <w:tcPr>
            <w:tcW w:w="10194" w:type="dxa"/>
            <w:gridSpan w:val="2"/>
            <w:shd w:val="clear" w:color="auto" w:fill="auto"/>
          </w:tcPr>
          <w:p w:rsidR="005A325A" w:rsidRPr="003739D2" w:rsidRDefault="005A325A" w:rsidP="003739D2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3739D2">
              <w:rPr>
                <w:rFonts w:ascii="標楷體" w:eastAsia="標楷體" w:hAnsi="標楷體" w:hint="eastAsia"/>
                <w:b/>
                <w:szCs w:val="24"/>
              </w:rPr>
              <w:t>檢查結果</w:t>
            </w:r>
          </w:p>
        </w:tc>
      </w:tr>
      <w:tr w:rsidR="005A325A" w:rsidRPr="0031662B" w:rsidTr="003739D2">
        <w:trPr>
          <w:trHeight w:val="3719"/>
        </w:trPr>
        <w:tc>
          <w:tcPr>
            <w:tcW w:w="406" w:type="dxa"/>
            <w:shd w:val="clear" w:color="auto" w:fill="auto"/>
            <w:vAlign w:val="center"/>
          </w:tcPr>
          <w:p w:rsidR="005A325A" w:rsidRPr="003739D2" w:rsidRDefault="005A325A" w:rsidP="003739D2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3739D2">
              <w:rPr>
                <w:rFonts w:ascii="標楷體" w:eastAsia="標楷體" w:hAnsi="標楷體" w:hint="eastAsia"/>
                <w:b/>
                <w:szCs w:val="24"/>
              </w:rPr>
              <w:t>慣用上肢功能</w:t>
            </w:r>
          </w:p>
        </w:tc>
        <w:tc>
          <w:tcPr>
            <w:tcW w:w="9788" w:type="dxa"/>
            <w:shd w:val="clear" w:color="auto" w:fill="auto"/>
          </w:tcPr>
          <w:p w:rsidR="005A325A" w:rsidRPr="003739D2" w:rsidRDefault="005A325A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 xml:space="preserve">正常  </w:t>
            </w: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 xml:space="preserve">有障礙   </w:t>
            </w:r>
          </w:p>
          <w:p w:rsidR="005A325A" w:rsidRPr="003739D2" w:rsidRDefault="005A325A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慣用手：</w:t>
            </w: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 xml:space="preserve">右手  </w:t>
            </w: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左手   (請擇</w:t>
            </w:r>
            <w:proofErr w:type="gramStart"/>
            <w:r w:rsidRPr="003739D2">
              <w:rPr>
                <w:rFonts w:ascii="標楷體" w:eastAsia="標楷體" w:hAnsi="標楷體" w:hint="eastAsia"/>
                <w:szCs w:val="24"/>
              </w:rPr>
              <w:t>一</w:t>
            </w:r>
            <w:proofErr w:type="gramEnd"/>
            <w:r w:rsidRPr="003739D2">
              <w:rPr>
                <w:rFonts w:ascii="標楷體" w:eastAsia="標楷體" w:hAnsi="標楷體" w:hint="eastAsia"/>
                <w:szCs w:val="24"/>
              </w:rPr>
              <w:t>勾選)</w:t>
            </w:r>
          </w:p>
          <w:p w:rsidR="005A325A" w:rsidRPr="003739D2" w:rsidRDefault="00761BE7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【醫師簽章】【可複選】</w:t>
            </w:r>
          </w:p>
          <w:p w:rsidR="005A325A" w:rsidRPr="003739D2" w:rsidRDefault="005A325A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寫字慢，書寫速度：___________  (字/分)</w:t>
            </w:r>
          </w:p>
          <w:p w:rsidR="005A325A" w:rsidRPr="003739D2" w:rsidRDefault="005A325A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準確度差</w:t>
            </w:r>
          </w:p>
          <w:p w:rsidR="005A325A" w:rsidRPr="003739D2" w:rsidRDefault="005A325A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可讀性差</w:t>
            </w:r>
          </w:p>
          <w:p w:rsidR="005A325A" w:rsidRPr="003739D2" w:rsidRDefault="005A325A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抓握力氣差</w:t>
            </w:r>
          </w:p>
          <w:p w:rsidR="005A325A" w:rsidRPr="003739D2" w:rsidRDefault="005A325A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雙手協調度差</w:t>
            </w:r>
          </w:p>
          <w:p w:rsidR="005A325A" w:rsidRPr="003739D2" w:rsidRDefault="005A325A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上臂位移控制差</w:t>
            </w:r>
          </w:p>
          <w:p w:rsidR="005A325A" w:rsidRPr="003739D2" w:rsidRDefault="005A325A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其他補充說明：(請詳述)</w:t>
            </w:r>
          </w:p>
        </w:tc>
      </w:tr>
      <w:tr w:rsidR="005A325A" w:rsidRPr="0031662B" w:rsidTr="003739D2">
        <w:trPr>
          <w:trHeight w:val="8103"/>
        </w:trPr>
        <w:tc>
          <w:tcPr>
            <w:tcW w:w="406" w:type="dxa"/>
            <w:shd w:val="clear" w:color="auto" w:fill="auto"/>
            <w:vAlign w:val="center"/>
          </w:tcPr>
          <w:p w:rsidR="005A325A" w:rsidRPr="003739D2" w:rsidRDefault="005A325A" w:rsidP="003739D2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3739D2">
              <w:rPr>
                <w:rFonts w:ascii="標楷體" w:eastAsia="標楷體" w:hAnsi="標楷體" w:hint="eastAsia"/>
                <w:b/>
                <w:szCs w:val="24"/>
              </w:rPr>
              <w:t>精神功能</w:t>
            </w:r>
          </w:p>
        </w:tc>
        <w:tc>
          <w:tcPr>
            <w:tcW w:w="9788" w:type="dxa"/>
            <w:shd w:val="clear" w:color="auto" w:fill="auto"/>
          </w:tcPr>
          <w:p w:rsidR="005A325A" w:rsidRPr="003739D2" w:rsidRDefault="005A325A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 xml:space="preserve">正常  </w:t>
            </w: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 xml:space="preserve">有障礙   </w:t>
            </w:r>
          </w:p>
          <w:p w:rsidR="005A325A" w:rsidRPr="003739D2" w:rsidRDefault="00761BE7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【醫師簽章】【可複選】</w:t>
            </w:r>
          </w:p>
          <w:p w:rsidR="005A325A" w:rsidRPr="003739D2" w:rsidRDefault="005A325A" w:rsidP="003739D2">
            <w:pPr>
              <w:pStyle w:val="a4"/>
              <w:numPr>
                <w:ilvl w:val="0"/>
                <w:numId w:val="6"/>
              </w:numPr>
              <w:spacing w:line="340" w:lineRule="exact"/>
              <w:ind w:leftChars="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思考</w:t>
            </w:r>
          </w:p>
          <w:p w:rsidR="005A325A" w:rsidRPr="003739D2" w:rsidRDefault="005A325A" w:rsidP="003739D2">
            <w:pPr>
              <w:pStyle w:val="a4"/>
              <w:spacing w:line="340" w:lineRule="exact"/>
              <w:ind w:leftChars="0" w:left="36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Times New Roman" w:eastAsia="標楷體" w:hAnsi="Times New Roman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閱讀理解障礙</w:t>
            </w:r>
          </w:p>
          <w:p w:rsidR="005A325A" w:rsidRPr="003739D2" w:rsidRDefault="005A325A" w:rsidP="003739D2">
            <w:pPr>
              <w:pStyle w:val="a4"/>
              <w:spacing w:line="340" w:lineRule="exact"/>
              <w:ind w:leftChars="0" w:left="36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其他思考流程功能障礙</w:t>
            </w:r>
          </w:p>
          <w:p w:rsidR="005A325A" w:rsidRPr="003739D2" w:rsidRDefault="005A325A" w:rsidP="003739D2">
            <w:pPr>
              <w:pStyle w:val="a4"/>
              <w:spacing w:line="340" w:lineRule="exact"/>
              <w:ind w:leftChars="0" w:left="36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(請說明：___________________________________________________________________)</w:t>
            </w:r>
          </w:p>
          <w:p w:rsidR="005A325A" w:rsidRPr="003739D2" w:rsidRDefault="005A325A" w:rsidP="003739D2">
            <w:pPr>
              <w:pStyle w:val="a4"/>
              <w:numPr>
                <w:ilvl w:val="0"/>
                <w:numId w:val="6"/>
              </w:numPr>
              <w:spacing w:line="340" w:lineRule="exact"/>
              <w:ind w:leftChars="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情緒</w:t>
            </w:r>
          </w:p>
          <w:p w:rsidR="005A325A" w:rsidRPr="003739D2" w:rsidRDefault="005A325A" w:rsidP="003739D2">
            <w:pPr>
              <w:pStyle w:val="a4"/>
              <w:spacing w:line="340" w:lineRule="exact"/>
              <w:ind w:leftChars="0" w:left="36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Times New Roman" w:eastAsia="標楷體" w:hAnsi="Times New Roman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有顯著焦慮畏懼症狀</w:t>
            </w:r>
          </w:p>
          <w:p w:rsidR="005A325A" w:rsidRPr="003739D2" w:rsidRDefault="005A325A" w:rsidP="003739D2">
            <w:pPr>
              <w:pStyle w:val="a4"/>
              <w:spacing w:line="340" w:lineRule="exact"/>
              <w:ind w:leftChars="0" w:left="360"/>
              <w:rPr>
                <w:rFonts w:ascii="Times New Roman" w:eastAsia="標楷體" w:hAnsi="Times New Roman"/>
                <w:szCs w:val="24"/>
              </w:rPr>
            </w:pPr>
            <w:r w:rsidRPr="003739D2">
              <w:rPr>
                <w:rFonts w:ascii="Times New Roman" w:eastAsia="標楷體" w:hAnsi="Times New Roman"/>
                <w:szCs w:val="24"/>
              </w:rPr>
              <w:sym w:font="Wingdings 2" w:char="F0A3"/>
            </w:r>
            <w:r w:rsidRPr="003739D2">
              <w:rPr>
                <w:rFonts w:ascii="Times New Roman" w:eastAsia="標楷體" w:hAnsi="Times New Roman" w:hint="eastAsia"/>
                <w:szCs w:val="24"/>
              </w:rPr>
              <w:t>有顯著憂慮症狀</w:t>
            </w:r>
          </w:p>
          <w:p w:rsidR="005A325A" w:rsidRPr="003739D2" w:rsidRDefault="005A325A" w:rsidP="003739D2">
            <w:pPr>
              <w:pStyle w:val="a4"/>
              <w:spacing w:line="340" w:lineRule="exact"/>
              <w:ind w:leftChars="0" w:left="36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有顯著調節障礙</w:t>
            </w:r>
          </w:p>
          <w:p w:rsidR="005A325A" w:rsidRPr="003739D2" w:rsidRDefault="005A325A" w:rsidP="003739D2">
            <w:pPr>
              <w:pStyle w:val="a4"/>
              <w:spacing w:line="340" w:lineRule="exact"/>
              <w:ind w:leftChars="0" w:left="36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(請說明：___________________________________________________________________)</w:t>
            </w:r>
          </w:p>
          <w:p w:rsidR="005A325A" w:rsidRPr="003739D2" w:rsidRDefault="008C12DA" w:rsidP="003739D2">
            <w:pPr>
              <w:pStyle w:val="a4"/>
              <w:numPr>
                <w:ilvl w:val="0"/>
                <w:numId w:val="6"/>
              </w:numPr>
              <w:spacing w:line="340" w:lineRule="exact"/>
              <w:ind w:leftChars="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行為</w:t>
            </w:r>
          </w:p>
          <w:p w:rsidR="008C12DA" w:rsidRPr="003739D2" w:rsidRDefault="008C12DA" w:rsidP="003739D2">
            <w:pPr>
              <w:pStyle w:val="a4"/>
              <w:spacing w:line="340" w:lineRule="exact"/>
              <w:ind w:leftChars="0" w:left="36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Times New Roman" w:eastAsia="標楷體" w:hAnsi="Times New Roman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有顯著強迫症狀</w:t>
            </w:r>
          </w:p>
          <w:p w:rsidR="008C12DA" w:rsidRPr="003739D2" w:rsidRDefault="008C12DA" w:rsidP="003739D2">
            <w:pPr>
              <w:pStyle w:val="a4"/>
              <w:spacing w:line="340" w:lineRule="exact"/>
              <w:ind w:leftChars="0" w:left="360"/>
              <w:rPr>
                <w:rFonts w:ascii="Times New Roman" w:eastAsia="標楷體" w:hAnsi="Times New Roman"/>
                <w:szCs w:val="24"/>
              </w:rPr>
            </w:pPr>
            <w:r w:rsidRPr="003739D2">
              <w:rPr>
                <w:rFonts w:ascii="Times New Roman" w:eastAsia="標楷體" w:hAnsi="Times New Roman"/>
                <w:szCs w:val="24"/>
              </w:rPr>
              <w:sym w:font="Wingdings 2" w:char="F0A3"/>
            </w:r>
            <w:r w:rsidRPr="003739D2">
              <w:rPr>
                <w:rFonts w:ascii="Times New Roman" w:eastAsia="標楷體" w:hAnsi="Times New Roman" w:hint="eastAsia"/>
                <w:szCs w:val="24"/>
              </w:rPr>
              <w:t>有顯著衝動控制症狀</w:t>
            </w:r>
          </w:p>
          <w:p w:rsidR="008C12DA" w:rsidRPr="003739D2" w:rsidRDefault="008C12DA" w:rsidP="003739D2">
            <w:pPr>
              <w:pStyle w:val="a4"/>
              <w:spacing w:line="340" w:lineRule="exact"/>
              <w:ind w:leftChars="0" w:left="36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有顯著</w:t>
            </w:r>
            <w:proofErr w:type="gramStart"/>
            <w:r w:rsidRPr="003739D2">
              <w:rPr>
                <w:rFonts w:ascii="標楷體" w:eastAsia="標楷體" w:hAnsi="標楷體" w:hint="eastAsia"/>
                <w:szCs w:val="24"/>
              </w:rPr>
              <w:t>固著</w:t>
            </w:r>
            <w:proofErr w:type="gramEnd"/>
            <w:r w:rsidRPr="003739D2">
              <w:rPr>
                <w:rFonts w:ascii="標楷體" w:eastAsia="標楷體" w:hAnsi="標楷體" w:hint="eastAsia"/>
                <w:szCs w:val="24"/>
              </w:rPr>
              <w:t>行為</w:t>
            </w:r>
          </w:p>
          <w:p w:rsidR="008C12DA" w:rsidRPr="003739D2" w:rsidRDefault="008C12DA" w:rsidP="003739D2">
            <w:pPr>
              <w:pStyle w:val="a4"/>
              <w:spacing w:line="340" w:lineRule="exact"/>
              <w:ind w:leftChars="0" w:left="36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有顯著其他干擾行為(例：不自主發出聲音)</w:t>
            </w:r>
          </w:p>
          <w:p w:rsidR="008C12DA" w:rsidRPr="003739D2" w:rsidRDefault="008C12DA" w:rsidP="003739D2">
            <w:pPr>
              <w:pStyle w:val="a4"/>
              <w:spacing w:line="340" w:lineRule="exact"/>
              <w:ind w:leftChars="0" w:left="36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(請說明：___________________________________________________________________)</w:t>
            </w:r>
          </w:p>
          <w:p w:rsidR="008C12DA" w:rsidRPr="003739D2" w:rsidRDefault="008C12DA" w:rsidP="003739D2">
            <w:pPr>
              <w:pStyle w:val="a4"/>
              <w:numPr>
                <w:ilvl w:val="0"/>
                <w:numId w:val="6"/>
              </w:numPr>
              <w:spacing w:line="340" w:lineRule="exact"/>
              <w:ind w:leftChars="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>注意力</w:t>
            </w:r>
          </w:p>
          <w:p w:rsidR="008C12DA" w:rsidRPr="003739D2" w:rsidRDefault="008C12DA" w:rsidP="003739D2">
            <w:pPr>
              <w:pStyle w:val="a4"/>
              <w:spacing w:line="340" w:lineRule="exact"/>
              <w:ind w:leftChars="0" w:left="36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Times New Roman" w:eastAsia="標楷體" w:hAnsi="Times New Roman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注意力持續功能障礙</w:t>
            </w:r>
          </w:p>
          <w:p w:rsidR="008C12DA" w:rsidRPr="003739D2" w:rsidRDefault="008C12DA" w:rsidP="003739D2">
            <w:pPr>
              <w:pStyle w:val="a4"/>
              <w:spacing w:line="340" w:lineRule="exact"/>
              <w:ind w:leftChars="0" w:left="360"/>
              <w:rPr>
                <w:rFonts w:ascii="Times New Roman" w:eastAsia="標楷體" w:hAnsi="Times New Roman"/>
                <w:szCs w:val="24"/>
              </w:rPr>
            </w:pPr>
            <w:r w:rsidRPr="003739D2">
              <w:rPr>
                <w:rFonts w:ascii="Times New Roman" w:eastAsia="標楷體" w:hAnsi="Times New Roman"/>
                <w:szCs w:val="24"/>
              </w:rPr>
              <w:sym w:font="Wingdings 2" w:char="F0A3"/>
            </w:r>
            <w:r w:rsidRPr="003739D2">
              <w:rPr>
                <w:rFonts w:ascii="Times New Roman" w:eastAsia="標楷體" w:hAnsi="Times New Roman" w:hint="eastAsia"/>
                <w:szCs w:val="24"/>
              </w:rPr>
              <w:t>注意力轉換功能障礙</w:t>
            </w:r>
          </w:p>
          <w:p w:rsidR="008C12DA" w:rsidRPr="003739D2" w:rsidRDefault="008C12DA" w:rsidP="003739D2">
            <w:pPr>
              <w:pStyle w:val="a4"/>
              <w:spacing w:line="340" w:lineRule="exact"/>
              <w:ind w:leftChars="0" w:left="360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Pr="003739D2">
              <w:rPr>
                <w:rFonts w:ascii="標楷體" w:eastAsia="標楷體" w:hAnsi="標楷體" w:hint="eastAsia"/>
                <w:szCs w:val="24"/>
              </w:rPr>
              <w:t>注意力集中功能障礙(易分心)</w:t>
            </w:r>
          </w:p>
          <w:p w:rsidR="008C12DA" w:rsidRPr="003739D2" w:rsidRDefault="008C12DA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t xml:space="preserve">   (請說明：___________________________________________________________________)</w:t>
            </w:r>
          </w:p>
          <w:p w:rsidR="005A325A" w:rsidRPr="003739D2" w:rsidRDefault="008C12DA" w:rsidP="003739D2">
            <w:pPr>
              <w:spacing w:line="340" w:lineRule="exac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  <w:szCs w:val="24"/>
              </w:rPr>
              <w:sym w:font="Wingdings 2" w:char="F0A3"/>
            </w:r>
            <w:r w:rsidR="005A325A" w:rsidRPr="003739D2">
              <w:rPr>
                <w:rFonts w:ascii="標楷體" w:eastAsia="標楷體" w:hAnsi="標楷體" w:hint="eastAsia"/>
                <w:szCs w:val="24"/>
              </w:rPr>
              <w:t>其他補充說明：(請詳述)</w:t>
            </w:r>
          </w:p>
        </w:tc>
      </w:tr>
      <w:tr w:rsidR="008C12DA" w:rsidRPr="0031662B" w:rsidTr="003739D2">
        <w:trPr>
          <w:trHeight w:val="2318"/>
        </w:trPr>
        <w:tc>
          <w:tcPr>
            <w:tcW w:w="10194" w:type="dxa"/>
            <w:gridSpan w:val="2"/>
            <w:shd w:val="clear" w:color="auto" w:fill="auto"/>
            <w:vAlign w:val="center"/>
          </w:tcPr>
          <w:p w:rsidR="008C12DA" w:rsidRPr="003739D2" w:rsidRDefault="008C12DA" w:rsidP="008C12DA">
            <w:pPr>
              <w:rPr>
                <w:rFonts w:ascii="標楷體" w:eastAsia="標楷體" w:hAnsi="標楷體"/>
              </w:rPr>
            </w:pPr>
            <w:r w:rsidRPr="003739D2">
              <w:rPr>
                <w:rFonts w:ascii="標楷體" w:eastAsia="標楷體" w:hAnsi="標楷體" w:hint="eastAsia"/>
              </w:rPr>
              <w:t>以上經本院醫師診斷屬實，</w:t>
            </w:r>
            <w:proofErr w:type="gramStart"/>
            <w:r w:rsidRPr="003739D2">
              <w:rPr>
                <w:rFonts w:ascii="標楷體" w:eastAsia="標楷體" w:hAnsi="標楷體" w:hint="eastAsia"/>
              </w:rPr>
              <w:t>特</w:t>
            </w:r>
            <w:proofErr w:type="gramEnd"/>
            <w:r w:rsidRPr="003739D2">
              <w:rPr>
                <w:rFonts w:ascii="標楷體" w:eastAsia="標楷體" w:hAnsi="標楷體" w:hint="eastAsia"/>
              </w:rPr>
              <w:t>予證明</w:t>
            </w:r>
          </w:p>
          <w:p w:rsidR="008C12DA" w:rsidRPr="003739D2" w:rsidRDefault="008C12DA" w:rsidP="008C12DA">
            <w:pPr>
              <w:rPr>
                <w:rFonts w:ascii="標楷體" w:eastAsia="標楷體" w:hAnsi="標楷體"/>
              </w:rPr>
            </w:pPr>
            <w:r w:rsidRPr="003739D2">
              <w:rPr>
                <w:rFonts w:ascii="標楷體" w:eastAsia="標楷體" w:hAnsi="標楷體" w:hint="eastAsia"/>
              </w:rPr>
              <w:t>院長：                                   主治醫師：</w:t>
            </w:r>
          </w:p>
          <w:p w:rsidR="008C12DA" w:rsidRPr="003739D2" w:rsidRDefault="008C12DA" w:rsidP="003739D2">
            <w:pPr>
              <w:jc w:val="center"/>
              <w:rPr>
                <w:rFonts w:ascii="標楷體" w:eastAsia="標楷體" w:hAnsi="標楷體"/>
              </w:rPr>
            </w:pPr>
          </w:p>
          <w:p w:rsidR="008C12DA" w:rsidRPr="003739D2" w:rsidRDefault="008C12DA" w:rsidP="003739D2">
            <w:pPr>
              <w:jc w:val="center"/>
              <w:rPr>
                <w:rFonts w:ascii="標楷體" w:eastAsia="標楷體" w:hAnsi="標楷體"/>
              </w:rPr>
            </w:pPr>
          </w:p>
          <w:p w:rsidR="008C12DA" w:rsidRPr="003739D2" w:rsidRDefault="008C12DA" w:rsidP="003739D2">
            <w:pPr>
              <w:jc w:val="center"/>
              <w:rPr>
                <w:rFonts w:ascii="標楷體" w:eastAsia="標楷體" w:hAnsi="標楷體"/>
              </w:rPr>
            </w:pPr>
            <w:r w:rsidRPr="003739D2">
              <w:rPr>
                <w:rFonts w:ascii="標楷體" w:eastAsia="標楷體" w:hAnsi="標楷體" w:hint="eastAsia"/>
              </w:rPr>
              <w:t>中 華 民 國                  年                月                日</w:t>
            </w:r>
          </w:p>
          <w:p w:rsidR="008C12DA" w:rsidRPr="003739D2" w:rsidRDefault="008C12DA" w:rsidP="003739D2">
            <w:pPr>
              <w:spacing w:line="320" w:lineRule="exact"/>
              <w:jc w:val="right"/>
              <w:rPr>
                <w:rFonts w:ascii="標楷體" w:eastAsia="標楷體" w:hAnsi="標楷體"/>
                <w:szCs w:val="24"/>
              </w:rPr>
            </w:pPr>
            <w:r w:rsidRPr="003739D2">
              <w:rPr>
                <w:rFonts w:ascii="標楷體" w:eastAsia="標楷體" w:hAnsi="標楷體" w:hint="eastAsia"/>
              </w:rPr>
              <w:t xml:space="preserve">              </w:t>
            </w:r>
            <w:r w:rsidRPr="003739D2">
              <w:rPr>
                <w:rFonts w:ascii="標楷體" w:eastAsia="標楷體" w:hAnsi="標楷體" w:hint="eastAsia"/>
                <w:color w:val="FF0000"/>
              </w:rPr>
              <w:t>(需加蓋醫院關防及院長章戳，方具效力)</w:t>
            </w:r>
          </w:p>
        </w:tc>
      </w:tr>
    </w:tbl>
    <w:p w:rsidR="00C23678" w:rsidRPr="000C4E5D" w:rsidRDefault="00C23678" w:rsidP="000C4E5D">
      <w:pPr>
        <w:spacing w:line="80" w:lineRule="exact"/>
        <w:jc w:val="center"/>
        <w:rPr>
          <w:sz w:val="8"/>
          <w:szCs w:val="8"/>
        </w:rPr>
      </w:pPr>
    </w:p>
    <w:sectPr w:rsidR="00C23678" w:rsidRPr="000C4E5D" w:rsidSect="008C12DA">
      <w:headerReference w:type="default" r:id="rId7"/>
      <w:pgSz w:w="11906" w:h="16838"/>
      <w:pgMar w:top="851" w:right="851" w:bottom="851" w:left="851" w:header="68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7ECC" w:rsidRDefault="00A57ECC" w:rsidP="00C145DC">
      <w:r>
        <w:separator/>
      </w:r>
    </w:p>
  </w:endnote>
  <w:endnote w:type="continuationSeparator" w:id="0">
    <w:p w:rsidR="00A57ECC" w:rsidRDefault="00A57ECC" w:rsidP="00C14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7ECC" w:rsidRDefault="00A57ECC" w:rsidP="00C145DC">
      <w:r>
        <w:separator/>
      </w:r>
    </w:p>
  </w:footnote>
  <w:footnote w:type="continuationSeparator" w:id="0">
    <w:p w:rsidR="00A57ECC" w:rsidRDefault="00A57ECC" w:rsidP="00C145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1164" w:rsidRPr="00601164" w:rsidRDefault="00601164" w:rsidP="00601164">
    <w:pPr>
      <w:pStyle w:val="a5"/>
      <w:jc w:val="right"/>
      <w:rPr>
        <w:rFonts w:ascii="Times New Roman" w:eastAsia="標楷體" w:hAnsi="Times New Roman"/>
      </w:rPr>
    </w:pPr>
    <w:r w:rsidRPr="00601164">
      <w:rPr>
        <w:rFonts w:ascii="Times New Roman" w:eastAsia="標楷體" w:hAnsi="Times New Roman"/>
      </w:rPr>
      <w:t>1</w:t>
    </w:r>
    <w:r w:rsidR="0032716A">
      <w:rPr>
        <w:rFonts w:ascii="Times New Roman" w:eastAsia="標楷體" w:hAnsi="Times New Roman"/>
      </w:rPr>
      <w:t>1</w:t>
    </w:r>
    <w:r w:rsidR="00DC2BFE">
      <w:rPr>
        <w:rFonts w:ascii="Times New Roman" w:eastAsia="標楷體" w:hAnsi="Times New Roman" w:hint="eastAsia"/>
      </w:rPr>
      <w:t>3</w:t>
    </w:r>
    <w:r w:rsidR="00DB6635">
      <w:rPr>
        <w:rFonts w:ascii="Times New Roman" w:eastAsia="標楷體" w:hAnsi="Times New Roman" w:hint="eastAsia"/>
      </w:rPr>
      <w:t>.1</w:t>
    </w:r>
    <w:r w:rsidR="00DC2BFE">
      <w:rPr>
        <w:rFonts w:ascii="Times New Roman" w:eastAsia="標楷體" w:hAnsi="Times New Roman" w:hint="eastAsia"/>
      </w:rPr>
      <w:t>0</w:t>
    </w:r>
    <w:r w:rsidRPr="00601164">
      <w:rPr>
        <w:rFonts w:ascii="Times New Roman" w:eastAsia="標楷體" w:hAnsi="Times New Roman"/>
      </w:rPr>
      <w:t>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17577"/>
    <w:multiLevelType w:val="hybridMultilevel"/>
    <w:tmpl w:val="D3921C78"/>
    <w:lvl w:ilvl="0" w:tplc="E2D6DCD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BE0CFC"/>
    <w:multiLevelType w:val="hybridMultilevel"/>
    <w:tmpl w:val="3BD23AE2"/>
    <w:lvl w:ilvl="0" w:tplc="09507F6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5D60DC1"/>
    <w:multiLevelType w:val="hybridMultilevel"/>
    <w:tmpl w:val="81340D64"/>
    <w:lvl w:ilvl="0" w:tplc="B3CA021E">
      <w:start w:val="1"/>
      <w:numFmt w:val="decimal"/>
      <w:lvlText w:val="%1."/>
      <w:lvlJc w:val="left"/>
      <w:pPr>
        <w:ind w:left="360" w:hanging="36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B2A1C81"/>
    <w:multiLevelType w:val="hybridMultilevel"/>
    <w:tmpl w:val="D19CC9B4"/>
    <w:lvl w:ilvl="0" w:tplc="B19EA246">
      <w:start w:val="1"/>
      <w:numFmt w:val="decimal"/>
      <w:lvlText w:val="%1."/>
      <w:lvlJc w:val="left"/>
      <w:pPr>
        <w:ind w:left="22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21" w:hanging="480"/>
      </w:pPr>
    </w:lvl>
    <w:lvl w:ilvl="2" w:tplc="0409001B" w:tentative="1">
      <w:start w:val="1"/>
      <w:numFmt w:val="lowerRoman"/>
      <w:lvlText w:val="%3."/>
      <w:lvlJc w:val="right"/>
      <w:pPr>
        <w:ind w:left="1301" w:hanging="480"/>
      </w:pPr>
    </w:lvl>
    <w:lvl w:ilvl="3" w:tplc="0409000F" w:tentative="1">
      <w:start w:val="1"/>
      <w:numFmt w:val="decimal"/>
      <w:lvlText w:val="%4."/>
      <w:lvlJc w:val="left"/>
      <w:pPr>
        <w:ind w:left="17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61" w:hanging="480"/>
      </w:pPr>
    </w:lvl>
    <w:lvl w:ilvl="5" w:tplc="0409001B" w:tentative="1">
      <w:start w:val="1"/>
      <w:numFmt w:val="lowerRoman"/>
      <w:lvlText w:val="%6."/>
      <w:lvlJc w:val="right"/>
      <w:pPr>
        <w:ind w:left="2741" w:hanging="480"/>
      </w:pPr>
    </w:lvl>
    <w:lvl w:ilvl="6" w:tplc="0409000F" w:tentative="1">
      <w:start w:val="1"/>
      <w:numFmt w:val="decimal"/>
      <w:lvlText w:val="%7."/>
      <w:lvlJc w:val="left"/>
      <w:pPr>
        <w:ind w:left="32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01" w:hanging="480"/>
      </w:pPr>
    </w:lvl>
    <w:lvl w:ilvl="8" w:tplc="0409001B" w:tentative="1">
      <w:start w:val="1"/>
      <w:numFmt w:val="lowerRoman"/>
      <w:lvlText w:val="%9."/>
      <w:lvlJc w:val="right"/>
      <w:pPr>
        <w:ind w:left="4181" w:hanging="480"/>
      </w:pPr>
    </w:lvl>
  </w:abstractNum>
  <w:abstractNum w:abstractNumId="4" w15:restartNumberingAfterBreak="0">
    <w:nsid w:val="3E5F0BAB"/>
    <w:multiLevelType w:val="hybridMultilevel"/>
    <w:tmpl w:val="50C2A4DE"/>
    <w:lvl w:ilvl="0" w:tplc="73E69A7C">
      <w:start w:val="1"/>
      <w:numFmt w:val="decimal"/>
      <w:lvlText w:val="(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EC5597A"/>
    <w:multiLevelType w:val="hybridMultilevel"/>
    <w:tmpl w:val="AB88F470"/>
    <w:lvl w:ilvl="0" w:tplc="EC18FA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AB7"/>
    <w:rsid w:val="00007AE0"/>
    <w:rsid w:val="00044DFB"/>
    <w:rsid w:val="00052E7A"/>
    <w:rsid w:val="000C4E5D"/>
    <w:rsid w:val="00120528"/>
    <w:rsid w:val="00130D11"/>
    <w:rsid w:val="00155245"/>
    <w:rsid w:val="00175A38"/>
    <w:rsid w:val="00182B61"/>
    <w:rsid w:val="00192569"/>
    <w:rsid w:val="001C1A13"/>
    <w:rsid w:val="001C41FB"/>
    <w:rsid w:val="001F4DB0"/>
    <w:rsid w:val="00202791"/>
    <w:rsid w:val="002409F5"/>
    <w:rsid w:val="0024546E"/>
    <w:rsid w:val="00264756"/>
    <w:rsid w:val="00284C2A"/>
    <w:rsid w:val="00296322"/>
    <w:rsid w:val="002A7B90"/>
    <w:rsid w:val="002B274A"/>
    <w:rsid w:val="002C13C0"/>
    <w:rsid w:val="002C30D7"/>
    <w:rsid w:val="0031662B"/>
    <w:rsid w:val="0032716A"/>
    <w:rsid w:val="003279BE"/>
    <w:rsid w:val="00346BA7"/>
    <w:rsid w:val="003739D2"/>
    <w:rsid w:val="00394356"/>
    <w:rsid w:val="003B3B4E"/>
    <w:rsid w:val="003D6423"/>
    <w:rsid w:val="003D72F3"/>
    <w:rsid w:val="004807AD"/>
    <w:rsid w:val="00481006"/>
    <w:rsid w:val="00497527"/>
    <w:rsid w:val="004A5E78"/>
    <w:rsid w:val="00501E60"/>
    <w:rsid w:val="005A325A"/>
    <w:rsid w:val="005A5D9F"/>
    <w:rsid w:val="005F1BCD"/>
    <w:rsid w:val="005F784F"/>
    <w:rsid w:val="00601164"/>
    <w:rsid w:val="00601ABD"/>
    <w:rsid w:val="0060580D"/>
    <w:rsid w:val="00613E0E"/>
    <w:rsid w:val="006726BC"/>
    <w:rsid w:val="006F2C59"/>
    <w:rsid w:val="007033BA"/>
    <w:rsid w:val="00754FD5"/>
    <w:rsid w:val="00761BE7"/>
    <w:rsid w:val="007C4FA6"/>
    <w:rsid w:val="007C5FEB"/>
    <w:rsid w:val="007D6132"/>
    <w:rsid w:val="0084058E"/>
    <w:rsid w:val="008559CB"/>
    <w:rsid w:val="008B275A"/>
    <w:rsid w:val="008B55C3"/>
    <w:rsid w:val="008C12DA"/>
    <w:rsid w:val="00982112"/>
    <w:rsid w:val="00991858"/>
    <w:rsid w:val="00996E7A"/>
    <w:rsid w:val="009A09B8"/>
    <w:rsid w:val="009C6F94"/>
    <w:rsid w:val="009D0301"/>
    <w:rsid w:val="009D1CB3"/>
    <w:rsid w:val="009E1151"/>
    <w:rsid w:val="009F6DD1"/>
    <w:rsid w:val="00A57ECC"/>
    <w:rsid w:val="00A64299"/>
    <w:rsid w:val="00A7040A"/>
    <w:rsid w:val="00A82053"/>
    <w:rsid w:val="00AE3473"/>
    <w:rsid w:val="00B01C68"/>
    <w:rsid w:val="00B828C7"/>
    <w:rsid w:val="00B8715C"/>
    <w:rsid w:val="00BC40A7"/>
    <w:rsid w:val="00BE33B5"/>
    <w:rsid w:val="00BF1747"/>
    <w:rsid w:val="00C145DC"/>
    <w:rsid w:val="00C23678"/>
    <w:rsid w:val="00C52AB7"/>
    <w:rsid w:val="00C82063"/>
    <w:rsid w:val="00C93268"/>
    <w:rsid w:val="00CA109D"/>
    <w:rsid w:val="00CC55C2"/>
    <w:rsid w:val="00CF6D9F"/>
    <w:rsid w:val="00D147D4"/>
    <w:rsid w:val="00D376B3"/>
    <w:rsid w:val="00D65459"/>
    <w:rsid w:val="00D659B1"/>
    <w:rsid w:val="00DA6C3C"/>
    <w:rsid w:val="00DB6635"/>
    <w:rsid w:val="00DC2BFE"/>
    <w:rsid w:val="00DD455F"/>
    <w:rsid w:val="00DE1A17"/>
    <w:rsid w:val="00DE25B4"/>
    <w:rsid w:val="00E265AA"/>
    <w:rsid w:val="00E31C3D"/>
    <w:rsid w:val="00E52368"/>
    <w:rsid w:val="00E65308"/>
    <w:rsid w:val="00EF08E6"/>
    <w:rsid w:val="00F04351"/>
    <w:rsid w:val="00F10FA4"/>
    <w:rsid w:val="00F966A5"/>
    <w:rsid w:val="00F977F3"/>
    <w:rsid w:val="00FB425A"/>
    <w:rsid w:val="00FD1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BFD6ED"/>
  <w15:docId w15:val="{DFC897B2-9591-42B3-956C-46810251C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5A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0FA4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C145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C145DC"/>
    <w:rPr>
      <w:kern w:val="2"/>
    </w:rPr>
  </w:style>
  <w:style w:type="paragraph" w:styleId="a7">
    <w:name w:val="footer"/>
    <w:basedOn w:val="a"/>
    <w:link w:val="a8"/>
    <w:uiPriority w:val="99"/>
    <w:unhideWhenUsed/>
    <w:rsid w:val="00C145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C145DC"/>
    <w:rPr>
      <w:kern w:val="2"/>
    </w:rPr>
  </w:style>
  <w:style w:type="paragraph" w:styleId="a9">
    <w:name w:val="Balloon Text"/>
    <w:basedOn w:val="a"/>
    <w:link w:val="aa"/>
    <w:uiPriority w:val="99"/>
    <w:semiHidden/>
    <w:unhideWhenUsed/>
    <w:rsid w:val="00601164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uiPriority w:val="99"/>
    <w:semiHidden/>
    <w:rsid w:val="00601164"/>
    <w:rPr>
      <w:rFonts w:ascii="Cambria" w:eastAsia="新細明體" w:hAnsi="Cambria" w:cs="Times New Roman"/>
      <w:kern w:val="2"/>
      <w:sz w:val="18"/>
      <w:szCs w:val="18"/>
    </w:rPr>
  </w:style>
  <w:style w:type="character" w:styleId="ab">
    <w:name w:val="annotation reference"/>
    <w:uiPriority w:val="99"/>
    <w:semiHidden/>
    <w:unhideWhenUsed/>
    <w:rsid w:val="0012052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20528"/>
  </w:style>
  <w:style w:type="character" w:customStyle="1" w:styleId="ad">
    <w:name w:val="註解文字 字元"/>
    <w:link w:val="ac"/>
    <w:uiPriority w:val="99"/>
    <w:semiHidden/>
    <w:rsid w:val="00120528"/>
    <w:rPr>
      <w:kern w:val="2"/>
      <w:sz w:val="24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20528"/>
    <w:rPr>
      <w:b/>
      <w:bCs/>
    </w:rPr>
  </w:style>
  <w:style w:type="character" w:customStyle="1" w:styleId="af">
    <w:name w:val="註解主旨 字元"/>
    <w:link w:val="ae"/>
    <w:uiPriority w:val="99"/>
    <w:semiHidden/>
    <w:rsid w:val="00120528"/>
    <w:rPr>
      <w:b/>
      <w:bCs/>
      <w:kern w:val="2"/>
      <w:sz w:val="24"/>
      <w:szCs w:val="22"/>
    </w:rPr>
  </w:style>
  <w:style w:type="paragraph" w:customStyle="1" w:styleId="Default">
    <w:name w:val="Default"/>
    <w:rsid w:val="00DA6C3C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st1">
    <w:name w:val="st1"/>
    <w:basedOn w:val="a0"/>
    <w:rsid w:val="005A32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2113;&#28204;\&#36523;&#24515;&#38556;&#31001;&#21450;&#31361;&#30332;&#20663;&#30149;\&#30456;&#38364;&#34920;&#21934;\109&#36523;&#24515;&#38556;&#31001;&#32771;&#29983;&#25033;&#32771;&#26381;&#21209;&#35386;&#26039;&#35657;&#26126;&#26360;1081002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109身心障礙考生應考服務診斷證明書1081002</Template>
  <TotalTime>9</TotalTime>
  <Pages>2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2023-11-09T00:41:00Z</cp:lastPrinted>
  <dcterms:created xsi:type="dcterms:W3CDTF">2020-11-19T00:23:00Z</dcterms:created>
  <dcterms:modified xsi:type="dcterms:W3CDTF">2024-10-21T01:20:00Z</dcterms:modified>
</cp:coreProperties>
</file>